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C8" w:rsidRDefault="004D7985">
      <w:bookmarkStart w:id="0" w:name="_GoBack"/>
      <w:bookmarkEnd w:id="0"/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E74DD" wp14:editId="69264256">
                <wp:simplePos x="0" y="0"/>
                <wp:positionH relativeFrom="column">
                  <wp:posOffset>3097395</wp:posOffset>
                </wp:positionH>
                <wp:positionV relativeFrom="paragraph">
                  <wp:posOffset>1700597</wp:posOffset>
                </wp:positionV>
                <wp:extent cx="1925053" cy="0"/>
                <wp:effectExtent l="57150" t="133350" r="56515" b="13335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5053" cy="0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3CAD3" id="Gerader Verbinder 19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pt,133.9pt" to="395.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54DB1E" wp14:editId="4C66D574">
                <wp:simplePos x="0" y="0"/>
                <wp:positionH relativeFrom="column">
                  <wp:posOffset>2712387</wp:posOffset>
                </wp:positionH>
                <wp:positionV relativeFrom="paragraph">
                  <wp:posOffset>2616133</wp:posOffset>
                </wp:positionV>
                <wp:extent cx="1371600" cy="1419292"/>
                <wp:effectExtent l="57150" t="57150" r="76200" b="10477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419292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39D4E" id="Gerader Verbinder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55pt,206pt" to="321.5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7AEE4" wp14:editId="479D1BF2">
                <wp:simplePos x="0" y="0"/>
                <wp:positionH relativeFrom="column">
                  <wp:posOffset>1677669</wp:posOffset>
                </wp:positionH>
                <wp:positionV relativeFrom="paragraph">
                  <wp:posOffset>3193650</wp:posOffset>
                </wp:positionV>
                <wp:extent cx="47625" cy="1708484"/>
                <wp:effectExtent l="76200" t="0" r="104775" b="6350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708484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BEF9C" id="Gerader Verbinder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pt,251.45pt" to="135.8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45F8D0" wp14:editId="246744F7">
                <wp:simplePos x="0" y="0"/>
                <wp:positionH relativeFrom="column">
                  <wp:posOffset>-584702</wp:posOffset>
                </wp:positionH>
                <wp:positionV relativeFrom="paragraph">
                  <wp:posOffset>691014</wp:posOffset>
                </wp:positionV>
                <wp:extent cx="842010" cy="480294"/>
                <wp:effectExtent l="38100" t="76200" r="72390" b="11049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010" cy="480294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51EC4" id="Gerader Verbinder 3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05pt,54.4pt" to="20.2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CD85E2" wp14:editId="6F95F3E2">
                <wp:simplePos x="0" y="0"/>
                <wp:positionH relativeFrom="column">
                  <wp:posOffset>714575</wp:posOffset>
                </wp:positionH>
                <wp:positionV relativeFrom="paragraph">
                  <wp:posOffset>-1016635</wp:posOffset>
                </wp:positionV>
                <wp:extent cx="384977" cy="1250750"/>
                <wp:effectExtent l="76200" t="19050" r="110490" b="83185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77" cy="1250750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9D03E" id="Gerader Verbinder 2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-80.05pt" to="86.5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BA1B90" wp14:editId="0CC043E6">
                <wp:simplePos x="0" y="0"/>
                <wp:positionH relativeFrom="column">
                  <wp:posOffset>-961558</wp:posOffset>
                </wp:positionH>
                <wp:positionV relativeFrom="paragraph">
                  <wp:posOffset>-1034014</wp:posOffset>
                </wp:positionV>
                <wp:extent cx="1588168" cy="1636295"/>
                <wp:effectExtent l="57150" t="57150" r="50165" b="9779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8168" cy="1636295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003CC" id="Gerader Verbinder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7pt,-81.4pt" to="49.3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F98733" wp14:editId="6DC495A7">
                <wp:simplePos x="0" y="0"/>
                <wp:positionH relativeFrom="column">
                  <wp:posOffset>2230789</wp:posOffset>
                </wp:positionH>
                <wp:positionV relativeFrom="paragraph">
                  <wp:posOffset>-752809</wp:posOffset>
                </wp:positionV>
                <wp:extent cx="457200" cy="987024"/>
                <wp:effectExtent l="133350" t="76200" r="38100" b="9906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987024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D4F1F" id="Gerader Verbinder 2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5pt,-59.3pt" to="211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AE179D" wp14:editId="16CCA3E6">
                <wp:simplePos x="0" y="0"/>
                <wp:positionH relativeFrom="column">
                  <wp:posOffset>1677719</wp:posOffset>
                </wp:positionH>
                <wp:positionV relativeFrom="paragraph">
                  <wp:posOffset>-1233805</wp:posOffset>
                </wp:positionV>
                <wp:extent cx="48126" cy="1275114"/>
                <wp:effectExtent l="133350" t="57150" r="142875" b="5842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26" cy="1275114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7C2F2" id="Gerader Verbinder 26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pt,-97.15pt" to="135.9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B87B6E" wp14:editId="176412BD">
                <wp:simplePos x="0" y="0"/>
                <wp:positionH relativeFrom="column">
                  <wp:posOffset>-752909</wp:posOffset>
                </wp:positionH>
                <wp:positionV relativeFrom="paragraph">
                  <wp:posOffset>2254919</wp:posOffset>
                </wp:positionV>
                <wp:extent cx="962626" cy="601579"/>
                <wp:effectExtent l="114300" t="114300" r="28575" b="141605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626" cy="601579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7E3A3" id="Gerader Verbinder 2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3pt,177.55pt" to="16.5pt,2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2FA616" wp14:editId="40039A7F">
                <wp:simplePos x="0" y="0"/>
                <wp:positionH relativeFrom="column">
                  <wp:posOffset>-897789</wp:posOffset>
                </wp:positionH>
                <wp:positionV relativeFrom="paragraph">
                  <wp:posOffset>1750094</wp:posOffset>
                </wp:positionV>
                <wp:extent cx="1011220" cy="48127"/>
                <wp:effectExtent l="76200" t="133350" r="55880" b="142875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1220" cy="48127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E504" id="Gerader Verbinder 2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7pt,137.8pt" to="8.9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54AC164" wp14:editId="7FEA0F90">
                <wp:simplePos x="0" y="0"/>
                <wp:positionH relativeFrom="page">
                  <wp:align>right</wp:align>
                </wp:positionH>
                <wp:positionV relativeFrom="paragraph">
                  <wp:posOffset>-151130</wp:posOffset>
                </wp:positionV>
                <wp:extent cx="15231979" cy="10635916"/>
                <wp:effectExtent l="0" t="0" r="27305" b="1333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1979" cy="10635916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66FF"/>
                            </a:gs>
                            <a:gs pos="21000">
                              <a:srgbClr val="6699FF"/>
                            </a:gs>
                            <a:gs pos="65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4000">
                              <a:schemeClr val="bg1"/>
                            </a:gs>
                            <a:gs pos="78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427AC" id="Rechteck 8" o:spid="_x0000_s1026" style="position:absolute;margin-left:1148.15pt;margin-top:-11.9pt;width:1199.35pt;height:837.45pt;z-index:25165926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" fillcolor="#06f" strokecolor="#1f4d78 [1604]" strokeweight="1pt">
                <v:fill color2="#c5e0b3 [1305]" colors="0 #06f;3277f #06f;13763f #69f;42598f #b5d2ec;48497f whit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63F947" wp14:editId="035EFD47">
                <wp:simplePos x="0" y="0"/>
                <wp:positionH relativeFrom="column">
                  <wp:posOffset>3073333</wp:posOffset>
                </wp:positionH>
                <wp:positionV relativeFrom="paragraph">
                  <wp:posOffset>522637</wp:posOffset>
                </wp:positionV>
                <wp:extent cx="1371600" cy="504993"/>
                <wp:effectExtent l="95250" t="133350" r="38100" b="142875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504993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B2BC7" id="Gerader Verbinder 2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pt,41.15pt" to="350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6E273028" wp14:editId="706F648A">
                <wp:simplePos x="0" y="0"/>
                <wp:positionH relativeFrom="column">
                  <wp:posOffset>498208</wp:posOffset>
                </wp:positionH>
                <wp:positionV relativeFrom="paragraph">
                  <wp:posOffset>3048869</wp:posOffset>
                </wp:positionV>
                <wp:extent cx="481263" cy="986590"/>
                <wp:effectExtent l="133350" t="114300" r="33655" b="8064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263" cy="986590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3251E" id="Gerader Verbinder 22" o:spid="_x0000_s1026" style="position:absolute;flip:y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240.05pt" to="77.1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7C7105A1" wp14:editId="16F1E94D">
                <wp:simplePos x="0" y="0"/>
                <wp:positionH relativeFrom="column">
                  <wp:posOffset>2207059</wp:posOffset>
                </wp:positionH>
                <wp:positionV relativeFrom="paragraph">
                  <wp:posOffset>3049269</wp:posOffset>
                </wp:positionV>
                <wp:extent cx="576968" cy="1082842"/>
                <wp:effectExtent l="133350" t="95250" r="71120" b="98425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6968" cy="1082842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E469A" id="Gerader Verbinder 21" o:spid="_x0000_s1026" style="position:absolute;flip:x y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pt,240.1pt" to="219.2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598FF388" wp14:editId="027E89F8">
                <wp:simplePos x="0" y="0"/>
                <wp:positionH relativeFrom="column">
                  <wp:posOffset>2977080</wp:posOffset>
                </wp:positionH>
                <wp:positionV relativeFrom="paragraph">
                  <wp:posOffset>2205923</wp:posOffset>
                </wp:positionV>
                <wp:extent cx="1203157" cy="458336"/>
                <wp:effectExtent l="95250" t="133350" r="54610" b="13271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3157" cy="458336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CCEA3" id="Gerader Verbinder 20" o:spid="_x0000_s1026" style="position:absolute;flip:x y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pt,173.7pt" to="329.15pt,2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72841" wp14:editId="24F009A6">
                <wp:simplePos x="0" y="0"/>
                <wp:positionH relativeFrom="column">
                  <wp:posOffset>2664026</wp:posOffset>
                </wp:positionH>
                <wp:positionV relativeFrom="paragraph">
                  <wp:posOffset>-1498934</wp:posOffset>
                </wp:positionV>
                <wp:extent cx="2671010" cy="1996340"/>
                <wp:effectExtent l="76200" t="76200" r="15240" b="9969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1010" cy="1996340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2E8DC" id="Gerader Verbinder 1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75pt,-118.05pt" to="420.0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AEFC73" wp14:editId="7F1784C4">
                <wp:simplePos x="0" y="0"/>
                <wp:positionH relativeFrom="column">
                  <wp:posOffset>-992906</wp:posOffset>
                </wp:positionH>
                <wp:positionV relativeFrom="paragraph">
                  <wp:posOffset>2711818</wp:posOffset>
                </wp:positionV>
                <wp:extent cx="1443789" cy="1540042"/>
                <wp:effectExtent l="76200" t="57150" r="23495" b="98425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89" cy="1540042"/>
                        </a:xfrm>
                        <a:prstGeom prst="line">
                          <a:avLst/>
                        </a:prstGeom>
                        <a:ln w="1778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3C524" id="Gerader Verbinder 1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2pt,213.55pt" to="35.5pt,3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" strokecolor="yellow" strokeweight="14pt">
                <v:stroke joinstyle="miter"/>
              </v:lin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705344" behindDoc="1" locked="0" layoutInCell="1" allowOverlap="1" wp14:anchorId="79D24D93" wp14:editId="13F6EC74">
            <wp:simplePos x="0" y="0"/>
            <wp:positionH relativeFrom="page">
              <wp:posOffset>192171</wp:posOffset>
            </wp:positionH>
            <wp:positionV relativeFrom="paragraph">
              <wp:posOffset>35626</wp:posOffset>
            </wp:positionV>
            <wp:extent cx="3248526" cy="3237164"/>
            <wp:effectExtent l="0" t="0" r="0" b="1905"/>
            <wp:wrapTight wrapText="bothSides">
              <wp:wrapPolygon edited="0">
                <wp:start x="8868" y="0"/>
                <wp:lineTo x="7728" y="127"/>
                <wp:lineTo x="4054" y="1653"/>
                <wp:lineTo x="3927" y="2161"/>
                <wp:lineTo x="2027" y="4068"/>
                <wp:lineTo x="760" y="6102"/>
                <wp:lineTo x="0" y="8137"/>
                <wp:lineTo x="0" y="12332"/>
                <wp:lineTo x="380" y="14239"/>
                <wp:lineTo x="1267" y="16273"/>
                <wp:lineTo x="2787" y="18307"/>
                <wp:lineTo x="5448" y="20341"/>
                <wp:lineTo x="5574" y="20596"/>
                <wp:lineTo x="8741" y="21486"/>
                <wp:lineTo x="9501" y="21486"/>
                <wp:lineTo x="12035" y="21486"/>
                <wp:lineTo x="12795" y="21486"/>
                <wp:lineTo x="15836" y="20596"/>
                <wp:lineTo x="15962" y="20341"/>
                <wp:lineTo x="18623" y="18307"/>
                <wp:lineTo x="20270" y="16273"/>
                <wp:lineTo x="21030" y="14239"/>
                <wp:lineTo x="21410" y="12205"/>
                <wp:lineTo x="21410" y="9535"/>
                <wp:lineTo x="21283" y="8137"/>
                <wp:lineTo x="20650" y="6102"/>
                <wp:lineTo x="19383" y="4068"/>
                <wp:lineTo x="17356" y="1780"/>
                <wp:lineTo x="13809" y="127"/>
                <wp:lineTo x="12669" y="0"/>
                <wp:lineTo x="8868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irtrade-log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26" cy="323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76">
        <w:rPr>
          <w:noProof/>
          <w:lang w:eastAsia="de-AT"/>
        </w:rPr>
        <w:drawing>
          <wp:anchor distT="0" distB="0" distL="114300" distR="114300" simplePos="0" relativeHeight="251674624" behindDoc="1" locked="0" layoutInCell="1" allowOverlap="1" wp14:anchorId="35A7A2A2" wp14:editId="7B1700D5">
            <wp:simplePos x="0" y="0"/>
            <wp:positionH relativeFrom="page">
              <wp:align>left</wp:align>
            </wp:positionH>
            <wp:positionV relativeFrom="paragraph">
              <wp:posOffset>7332345</wp:posOffset>
            </wp:positionV>
            <wp:extent cx="15135225" cy="3031490"/>
            <wp:effectExtent l="0" t="0" r="9525" b="0"/>
            <wp:wrapTight wrapText="bothSides">
              <wp:wrapPolygon edited="0">
                <wp:start x="272" y="3122"/>
                <wp:lineTo x="0" y="5429"/>
                <wp:lineTo x="0" y="21446"/>
                <wp:lineTo x="21586" y="21446"/>
                <wp:lineTo x="21586" y="12759"/>
                <wp:lineTo x="21559" y="10587"/>
                <wp:lineTo x="21233" y="10316"/>
                <wp:lineTo x="18841" y="9909"/>
                <wp:lineTo x="18841" y="7737"/>
                <wp:lineTo x="18732" y="5565"/>
                <wp:lineTo x="18786" y="4344"/>
                <wp:lineTo x="18270" y="3936"/>
                <wp:lineTo x="15578" y="3122"/>
                <wp:lineTo x="272" y="3122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ter-grass-clipart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3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C87DF5E" wp14:editId="4390F9E2">
                <wp:simplePos x="0" y="0"/>
                <wp:positionH relativeFrom="page">
                  <wp:posOffset>9265285</wp:posOffset>
                </wp:positionH>
                <wp:positionV relativeFrom="paragraph">
                  <wp:posOffset>4953000</wp:posOffset>
                </wp:positionV>
                <wp:extent cx="5278120" cy="2146935"/>
                <wp:effectExtent l="76200" t="857250" r="132080" b="862965"/>
                <wp:wrapTight wrapText="bothSides">
                  <wp:wrapPolygon edited="0">
                    <wp:start x="20990" y="-180"/>
                    <wp:lineTo x="17960" y="-2714"/>
                    <wp:lineTo x="17501" y="138"/>
                    <wp:lineTo x="14601" y="-2682"/>
                    <wp:lineTo x="14143" y="169"/>
                    <wp:lineTo x="11170" y="-2721"/>
                    <wp:lineTo x="10712" y="130"/>
                    <wp:lineTo x="7812" y="-2690"/>
                    <wp:lineTo x="7353" y="162"/>
                    <wp:lineTo x="4453" y="-2658"/>
                    <wp:lineTo x="3994" y="193"/>
                    <wp:lineTo x="1022" y="-2697"/>
                    <wp:lineTo x="535" y="333"/>
                    <wp:lineTo x="177" y="3076"/>
                    <wp:lineTo x="118" y="21157"/>
                    <wp:lineTo x="553" y="21580"/>
                    <wp:lineTo x="18880" y="21265"/>
                    <wp:lineTo x="21369" y="20388"/>
                    <wp:lineTo x="21344" y="13768"/>
                    <wp:lineTo x="21862" y="11592"/>
                    <wp:lineTo x="21513" y="10635"/>
                    <wp:lineTo x="21972" y="7783"/>
                    <wp:lineTo x="21537" y="7360"/>
                    <wp:lineTo x="21996" y="4509"/>
                    <wp:lineTo x="21488" y="4015"/>
                    <wp:lineTo x="21947" y="1163"/>
                    <wp:lineTo x="21425" y="243"/>
                    <wp:lineTo x="20990" y="-180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05061">
                          <a:off x="0" y="0"/>
                          <a:ext cx="5278120" cy="214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678" w:rsidRPr="00E6733C" w:rsidRDefault="00247678" w:rsidP="002858BA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FF3300"/>
                                <w:sz w:val="96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E6733C">
                              <w:rPr>
                                <w:b/>
                                <w:color w:val="FF3300"/>
                                <w:sz w:val="96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14.3./16.3./18.3.</w:t>
                            </w:r>
                          </w:p>
                          <w:p w:rsidR="00247678" w:rsidRPr="00E6733C" w:rsidRDefault="00247678" w:rsidP="002858BA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FF3300"/>
                                <w:sz w:val="96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E6733C">
                              <w:rPr>
                                <w:b/>
                                <w:color w:val="FF3300"/>
                                <w:sz w:val="96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9:45 - 9:55 und 10:45 - 11:00</w:t>
                            </w:r>
                          </w:p>
                          <w:p w:rsidR="00247678" w:rsidRDefault="00247678" w:rsidP="00285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7DF5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29.55pt;margin-top:390pt;width:415.6pt;height:169.05pt;rotation:-1414419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" filled="f" stroked="f">
                <v:textbox>
                  <w:txbxContent>
                    <w:p w:rsidR="00247678" w:rsidRPr="00E6733C" w:rsidRDefault="00247678" w:rsidP="002858BA">
                      <w:pPr>
                        <w:pStyle w:val="KeinLeerraum"/>
                        <w:jc w:val="center"/>
                        <w:rPr>
                          <w:b/>
                          <w:color w:val="FF3300"/>
                          <w:sz w:val="96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E6733C">
                        <w:rPr>
                          <w:b/>
                          <w:color w:val="FF3300"/>
                          <w:sz w:val="96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14.3./16.3./18.3.</w:t>
                      </w:r>
                    </w:p>
                    <w:p w:rsidR="00247678" w:rsidRPr="00E6733C" w:rsidRDefault="00247678" w:rsidP="002858BA">
                      <w:pPr>
                        <w:pStyle w:val="KeinLeerraum"/>
                        <w:jc w:val="center"/>
                        <w:rPr>
                          <w:b/>
                          <w:color w:val="FF3300"/>
                          <w:sz w:val="96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E6733C">
                        <w:rPr>
                          <w:b/>
                          <w:color w:val="FF3300"/>
                          <w:sz w:val="96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9:45 - 9:55 und 10:45 - 11:00</w:t>
                      </w:r>
                    </w:p>
                    <w:p w:rsidR="00247678" w:rsidRDefault="00247678" w:rsidP="002858BA">
                      <w:pPr>
                        <w:jc w:val="center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6733C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CF19B0" wp14:editId="43192C76">
                <wp:simplePos x="0" y="0"/>
                <wp:positionH relativeFrom="margin">
                  <wp:posOffset>4174490</wp:posOffset>
                </wp:positionH>
                <wp:positionV relativeFrom="paragraph">
                  <wp:posOffset>3260090</wp:posOffset>
                </wp:positionV>
                <wp:extent cx="6424295" cy="2237740"/>
                <wp:effectExtent l="0" t="0" r="0" b="0"/>
                <wp:wrapTight wrapText="bothSides">
                  <wp:wrapPolygon edited="0">
                    <wp:start x="192" y="0"/>
                    <wp:lineTo x="192" y="21330"/>
                    <wp:lineTo x="21393" y="21330"/>
                    <wp:lineTo x="21393" y="0"/>
                    <wp:lineTo x="192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223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678" w:rsidRPr="00E6733C" w:rsidRDefault="00247678" w:rsidP="002858BA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FFC00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733C">
                              <w:rPr>
                                <w:b/>
                                <w:color w:val="FFC00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Ostermarkt</w:t>
                            </w:r>
                          </w:p>
                          <w:p w:rsidR="00247678" w:rsidRPr="00E6733C" w:rsidRDefault="00247678" w:rsidP="002858BA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FF6600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733C">
                              <w:rPr>
                                <w:b/>
                                <w:color w:val="FF6600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in der Aula</w:t>
                            </w:r>
                          </w:p>
                          <w:p w:rsidR="00247678" w:rsidRPr="00E6733C" w:rsidRDefault="0024767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19B0" id="_x0000_s1027" type="#_x0000_t202" style="position:absolute;margin-left:328.7pt;margin-top:256.7pt;width:505.85pt;height:176.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" filled="f" stroked="f" strokeweight=".5pt">
                <v:textbox>
                  <w:txbxContent>
                    <w:p w:rsidR="00247678" w:rsidRPr="00E6733C" w:rsidRDefault="00247678" w:rsidP="002858BA">
                      <w:pPr>
                        <w:pStyle w:val="KeinLeerraum"/>
                        <w:jc w:val="center"/>
                        <w:rPr>
                          <w:b/>
                          <w:color w:val="FFC00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6733C">
                        <w:rPr>
                          <w:b/>
                          <w:color w:val="FFC00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Ostermarkt</w:t>
                      </w:r>
                    </w:p>
                    <w:p w:rsidR="00247678" w:rsidRPr="00E6733C" w:rsidRDefault="00247678" w:rsidP="002858BA">
                      <w:pPr>
                        <w:pStyle w:val="KeinLeerraum"/>
                        <w:jc w:val="center"/>
                        <w:rPr>
                          <w:b/>
                          <w:color w:val="FF6600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6733C">
                        <w:rPr>
                          <w:b/>
                          <w:color w:val="FF6600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in der Aula</w:t>
                      </w:r>
                    </w:p>
                    <w:p w:rsidR="00247678" w:rsidRPr="00E6733C" w:rsidRDefault="0024767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673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7CB7532" wp14:editId="135BE033">
                <wp:simplePos x="0" y="0"/>
                <wp:positionH relativeFrom="margin">
                  <wp:align>center</wp:align>
                </wp:positionH>
                <wp:positionV relativeFrom="margin">
                  <wp:posOffset>1806441</wp:posOffset>
                </wp:positionV>
                <wp:extent cx="5758815" cy="1404620"/>
                <wp:effectExtent l="0" t="0" r="0" b="0"/>
                <wp:wrapTight wrapText="bothSides">
                  <wp:wrapPolygon edited="0">
                    <wp:start x="214" y="0"/>
                    <wp:lineTo x="214" y="21206"/>
                    <wp:lineTo x="21364" y="21206"/>
                    <wp:lineTo x="21364" y="0"/>
                    <wp:lineTo x="214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678" w:rsidRPr="00E6733C" w:rsidRDefault="00247678" w:rsidP="002858BA">
                            <w:pPr>
                              <w:jc w:val="center"/>
                              <w:rPr>
                                <w:b/>
                                <w:color w:val="FFC000"/>
                                <w:sz w:val="180"/>
                                <w:szCs w:val="10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733C">
                              <w:rPr>
                                <w:b/>
                                <w:color w:val="FFC000"/>
                                <w:sz w:val="180"/>
                                <w:szCs w:val="10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38100" w14:h="381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Fairtrade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B7532" id="_x0000_s1028" type="#_x0000_t202" style="position:absolute;margin-left:0;margin-top:142.25pt;width:453.45pt;height:110.6pt;z-index:-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" filled="f" stroked="f">
                <v:textbox style="mso-fit-shape-to-text:t">
                  <w:txbxContent>
                    <w:p w:rsidR="00247678" w:rsidRPr="00E6733C" w:rsidRDefault="00247678" w:rsidP="002858BA">
                      <w:pPr>
                        <w:jc w:val="center"/>
                        <w:rPr>
                          <w:b/>
                          <w:color w:val="FFC000"/>
                          <w:sz w:val="180"/>
                          <w:szCs w:val="10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6733C">
                        <w:rPr>
                          <w:b/>
                          <w:color w:val="FFC000"/>
                          <w:sz w:val="180"/>
                          <w:szCs w:val="10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38100" w14:h="381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Fairtrade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B3426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B4C09F" wp14:editId="1F4E612A">
                <wp:simplePos x="0" y="0"/>
                <wp:positionH relativeFrom="page">
                  <wp:posOffset>728345</wp:posOffset>
                </wp:positionH>
                <wp:positionV relativeFrom="paragraph">
                  <wp:posOffset>5801995</wp:posOffset>
                </wp:positionV>
                <wp:extent cx="3212907" cy="4343359"/>
                <wp:effectExtent l="419100" t="304800" r="0" b="63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79692">
                          <a:off x="0" y="0"/>
                          <a:ext cx="3212907" cy="4343359"/>
                          <a:chOff x="0" y="0"/>
                          <a:chExt cx="2189748" cy="3345080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986590" y="1491916"/>
                            <a:ext cx="216568" cy="1853164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eck 11"/>
                        <wps:cNvSpPr/>
                        <wps:spPr>
                          <a:xfrm>
                            <a:off x="0" y="0"/>
                            <a:ext cx="2189748" cy="1491916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7678" w:rsidRPr="00E6733C" w:rsidRDefault="00247678" w:rsidP="007B3426">
                              <w:pPr>
                                <w:jc w:val="center"/>
                                <w:rPr>
                                  <w:color w:val="000000" w:themeColor="text1"/>
                                  <w:sz w:val="64"/>
                                  <w:szCs w:val="64"/>
                                  <w14:props3d w14:extrusionH="57150" w14:contourW="0" w14:prstMaterial="warmMatte">
                                    <w14:bevelT w14:w="76200" w14:h="25400" w14:prst="softRound"/>
                                  </w14:props3d>
                                </w:rPr>
                              </w:pPr>
                              <w:r w:rsidRPr="00E6733C">
                                <w:rPr>
                                  <w:color w:val="000000" w:themeColor="text1"/>
                                  <w:sz w:val="64"/>
                                  <w:szCs w:val="64"/>
                                  <w14:props3d w14:extrusionH="57150" w14:contourW="0" w14:prstMaterial="warmMatte">
                                    <w14:bevelT w14:w="76200" w14:h="25400" w14:prst="softRound"/>
                                  </w14:props3d>
                                </w:rPr>
                                <w:t>Süßigkeiten und Kunsthandwerk aus fairem Handel</w:t>
                              </w:r>
                            </w:p>
                            <w:p w:rsidR="00247678" w:rsidRPr="007B3426" w:rsidRDefault="00247678" w:rsidP="007B3426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h="25400" prst="softRound"/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4C09F" id="Gruppieren 13" o:spid="_x0000_s1029" style="position:absolute;margin-left:57.35pt;margin-top:456.85pt;width:253pt;height:342pt;rotation:-786768fd;z-index:251673600;mso-position-horizontal-relative:page;mso-width-relative:margin;mso-height-relative:margin" coordsize="21897,3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">
                <v:rect id="Rechteck 12" o:spid="_x0000_s1030" style="position:absolute;left:9865;top:14919;width:2166;height:18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56cIA&#10;AADbAAAADwAAAGRycy9kb3ducmV2LnhtbERPTWsCMRC9F/wPYQRvNauotKtRWtGiJ9EWvY6bcbO4&#10;maybqNt/b4RCb/N4nzOZNbYUN6p94VhBr5uAIM6cLjhX8PO9fH0D4QOyxtIxKfglD7Np62WCqXZ3&#10;3tJtF3IRQ9inqMCEUKVS+syQRd91FXHkTq62GCKsc6lrvMdwW8p+koykxYJjg8GK5oay8+5qFVwG&#10;R1zt183X4bB5vx4X7nM43BulOu3mYwwiUBP+xX/ulY7z+/D8JR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TnpwgAAANsAAAAPAAAAAAAAAAAAAAAAAJgCAABkcnMvZG93&#10;bnJldi54bWxQSwUGAAAAAAQABAD1AAAAhwMAAAAA&#10;" stroked="f" strokeweight="1pt">
                  <v:fill r:id="rId8" o:title="" recolor="t" rotate="t" type="tile"/>
                </v:rect>
                <v:rect id="Rechteck 11" o:spid="_x0000_s1031" style="position:absolute;width:21897;height:14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nnsMA&#10;AADbAAAADwAAAGRycy9kb3ducmV2LnhtbERPTWvCQBC9F/wPywje6saipY1ZxYoWPZXaotdJdswG&#10;s7Mxu2r6791Cobd5vM/J5p2txZVaXzlWMBomIIgLpysuFXx/rR9fQPiArLF2TAp+yMN81nvIMNXu&#10;xp903YVSxBD2KSowITSplL4wZNEPXUMcuaNrLYYI21LqFm8x3NbyKUmepcWKY4PBhpaGitPuYhWc&#10;xzlu9tvu/XD4eL3kK/c2meyNUoN+t5iCCNSFf/Gfe6Pj/BH8/h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ennsMAAADbAAAADwAAAAAAAAAAAAAAAACYAgAAZHJzL2Rv&#10;d25yZXYueG1sUEsFBgAAAAAEAAQA9QAAAIgDAAAAAA==&#10;" stroked="f" strokeweight="1pt">
                  <v:fill r:id="rId8" o:title="" recolor="t" rotate="t" type="tile"/>
                  <v:textbox>
                    <w:txbxContent>
                      <w:p w:rsidR="00247678" w:rsidRPr="00E6733C" w:rsidRDefault="00247678" w:rsidP="007B3426">
                        <w:pPr>
                          <w:jc w:val="center"/>
                          <w:rPr>
                            <w:color w:val="000000" w:themeColor="text1"/>
                            <w:sz w:val="64"/>
                            <w:szCs w:val="64"/>
                            <w14:props3d w14:extrusionH="57150" w14:contourW="0" w14:prstMaterial="warmMatte">
                              <w14:bevelT w14:w="76200" w14:h="25400" w14:prst="softRound"/>
                            </w14:props3d>
                          </w:rPr>
                        </w:pPr>
                        <w:r w:rsidRPr="00E6733C">
                          <w:rPr>
                            <w:color w:val="000000" w:themeColor="text1"/>
                            <w:sz w:val="64"/>
                            <w:szCs w:val="64"/>
                            <w14:props3d w14:extrusionH="57150" w14:contourW="0" w14:prstMaterial="warmMatte">
                              <w14:bevelT w14:w="76200" w14:h="25400" w14:prst="softRound"/>
                            </w14:props3d>
                          </w:rPr>
                          <w:t>Süßigkeiten und Kunsthandwerk aus fairem Handel</w:t>
                        </w:r>
                      </w:p>
                      <w:p w:rsidR="00247678" w:rsidRPr="007B3426" w:rsidRDefault="00247678" w:rsidP="007B3426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7B3426">
        <w:rPr>
          <w:noProof/>
          <w:lang w:eastAsia="de-AT"/>
        </w:rPr>
        <w:drawing>
          <wp:anchor distT="0" distB="0" distL="114300" distR="114300" simplePos="0" relativeHeight="251675648" behindDoc="1" locked="0" layoutInCell="1" allowOverlap="1" wp14:anchorId="1CF25416" wp14:editId="1790A2F1">
            <wp:simplePos x="0" y="0"/>
            <wp:positionH relativeFrom="page">
              <wp:posOffset>4521334</wp:posOffset>
            </wp:positionH>
            <wp:positionV relativeFrom="paragraph">
              <wp:posOffset>5893034</wp:posOffset>
            </wp:positionV>
            <wp:extent cx="3950335" cy="3950335"/>
            <wp:effectExtent l="0" t="190500" r="0" b="126365"/>
            <wp:wrapTight wrapText="bothSides">
              <wp:wrapPolygon edited="0">
                <wp:start x="17915" y="-122"/>
                <wp:lineTo x="14999" y="-341"/>
                <wp:lineTo x="14756" y="1308"/>
                <wp:lineTo x="3111" y="-405"/>
                <wp:lineTo x="2869" y="1244"/>
                <wp:lineTo x="4105" y="1426"/>
                <wp:lineTo x="3939" y="2559"/>
                <wp:lineTo x="5100" y="3257"/>
                <wp:lineTo x="6300" y="5118"/>
                <wp:lineTo x="6118" y="6354"/>
                <wp:lineTo x="6675" y="6858"/>
                <wp:lineTo x="6330" y="8491"/>
                <wp:lineTo x="5918" y="8431"/>
                <wp:lineTo x="5675" y="10079"/>
                <wp:lineTo x="4851" y="9958"/>
                <wp:lineTo x="4608" y="11607"/>
                <wp:lineTo x="3990" y="11516"/>
                <wp:lineTo x="3505" y="14814"/>
                <wp:lineTo x="4432" y="14950"/>
                <wp:lineTo x="3808" y="19912"/>
                <wp:lineTo x="5290" y="21288"/>
                <wp:lineTo x="5362" y="21509"/>
                <wp:lineTo x="7114" y="21767"/>
                <wp:lineTo x="7248" y="21576"/>
                <wp:lineTo x="14731" y="21519"/>
                <wp:lineTo x="14834" y="21534"/>
                <wp:lineTo x="17432" y="20337"/>
                <wp:lineTo x="17447" y="20234"/>
                <wp:lineTo x="17365" y="18643"/>
                <wp:lineTo x="17381" y="18540"/>
                <wp:lineTo x="17299" y="16948"/>
                <wp:lineTo x="17314" y="16845"/>
                <wp:lineTo x="16938" y="15105"/>
                <wp:lineTo x="17799" y="13547"/>
                <wp:lineTo x="16996" y="11850"/>
                <wp:lineTo x="16908" y="11732"/>
                <wp:lineTo x="16635" y="10007"/>
                <wp:lineTo x="16844" y="9301"/>
                <wp:lineTo x="15126" y="8101"/>
                <wp:lineTo x="14302" y="7979"/>
                <wp:lineTo x="14441" y="6315"/>
                <wp:lineTo x="15714" y="4818"/>
                <wp:lineTo x="17642" y="1733"/>
                <wp:lineTo x="18385" y="262"/>
                <wp:lineTo x="18430" y="-47"/>
                <wp:lineTo x="17915" y="-122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ster-Bunn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7902">
                      <a:off x="0" y="0"/>
                      <a:ext cx="39503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02C8" w:rsidSect="00247678">
      <w:pgSz w:w="23814" w:h="16840" w:orient="landscape" w:code="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BA"/>
    <w:rsid w:val="00060FBB"/>
    <w:rsid w:val="00247678"/>
    <w:rsid w:val="002858BA"/>
    <w:rsid w:val="004D7985"/>
    <w:rsid w:val="007B3426"/>
    <w:rsid w:val="00E6733C"/>
    <w:rsid w:val="00EC02C8"/>
    <w:rsid w:val="00FD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77BBE-60EE-4B74-B7C0-F6FDD0FF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858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87751-E8D0-4895-B025-6B8B1F8D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F1D998D.dotm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BG/BRG Pichelmayergasse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</dc:creator>
  <cp:keywords/>
  <dc:description/>
  <cp:lastModifiedBy>profil</cp:lastModifiedBy>
  <cp:revision>3</cp:revision>
  <dcterms:created xsi:type="dcterms:W3CDTF">2016-02-29T13:17:00Z</dcterms:created>
  <dcterms:modified xsi:type="dcterms:W3CDTF">2016-02-29T14:12:00Z</dcterms:modified>
</cp:coreProperties>
</file>